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CD" w:rsidRDefault="00FE3FE7">
      <w:pPr>
        <w:rPr>
          <w:lang w:eastAsia="ja-JP"/>
        </w:rPr>
      </w:pPr>
      <w:bookmarkStart w:id="0" w:name="_GoBack"/>
      <w:bookmarkEnd w:id="0"/>
      <w:r w:rsidRPr="00FE3FE7">
        <w:rPr>
          <w:caps/>
          <w:noProof/>
          <w:color w:val="FFFFFF" w:themeColor="background1"/>
          <w:spacing w:val="15"/>
          <w:sz w:val="22"/>
          <w:szCs w:val="22"/>
          <w:lang w:eastAsia="ja-JP" w:bidi="ar-SA"/>
        </w:rPr>
        <w:pict>
          <v:rect id="Title 1" o:spid="_x0000_s1026" style="position:absolute;margin-left:18.15pt;margin-top:24.15pt;width:508.35pt;height:52.15pt;z-index:251695102;visibility:visible;mso-wrap-distance-left:36pt;mso-wrap-distance-right:36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" fillcolor="white [3212]" strokecolor="black [3213]" strokeweight="3.5pt">
            <v:stroke linestyle="thinThick"/>
            <v:path arrowok="t"/>
            <o:lock v:ext="edit" grouping="t"/>
            <v:textbox style="mso-next-textbox:#Title 1" inset="21.6pt,7.2pt,21.6pt,7.2pt">
              <w:txbxContent>
                <w:p w:rsidR="00861547" w:rsidRPr="00E640E5" w:rsidRDefault="00FE3FE7" w:rsidP="00D35D42">
                  <w:pPr>
                    <w:pStyle w:val="af6"/>
                    <w:jc w:val="center"/>
                    <w:rPr>
                      <w:rFonts w:ascii="HGP明朝B" w:eastAsia="HGP明朝B"/>
                      <w:color w:val="000000" w:themeColor="text1"/>
                      <w:sz w:val="44"/>
                      <w:szCs w:val="96"/>
                    </w:rPr>
                  </w:pPr>
                  <w:sdt>
                    <w:sdtPr>
                      <w:rPr>
                        <w:rStyle w:val="a9"/>
                        <w:rFonts w:ascii="HGP明朝B" w:eastAsia="HGP明朝B" w:hint="eastAsia"/>
                        <w:color w:val="000000" w:themeColor="text1"/>
                        <w:sz w:val="44"/>
                      </w:rPr>
                      <w:alias w:val="タイトル"/>
                      <w:tag w:val="Title"/>
                      <w:id w:val="304863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F1645D">
                        <w:rPr>
                          <w:rStyle w:val="a9"/>
                          <w:rFonts w:ascii="HGP明朝B" w:eastAsia="HGP明朝B" w:hint="eastAsia"/>
                          <w:color w:val="000000" w:themeColor="text1"/>
                          <w:sz w:val="44"/>
                        </w:rPr>
                        <w:t>改正個人情報保護法対策セミナー</w:t>
                      </w:r>
                    </w:sdtContent>
                  </w:sdt>
                  <w:r w:rsidR="008D3C18">
                    <w:rPr>
                      <w:rStyle w:val="a9"/>
                      <w:rFonts w:ascii="HGP明朝B" w:eastAsia="HGP明朝B" w:hint="eastAsia"/>
                      <w:color w:val="000000" w:themeColor="text1"/>
                      <w:sz w:val="44"/>
                    </w:rPr>
                    <w:t>のご案内</w:t>
                  </w:r>
                </w:p>
              </w:txbxContent>
            </v:textbox>
            <w10:wrap anchorx="margin" anchory="margin"/>
          </v:rect>
        </w:pict>
      </w:r>
      <w:r w:rsidR="00BD50BB">
        <w:rPr>
          <w:noProof/>
          <w:lang w:eastAsia="ja-JP" w:bidi="ar-SA"/>
        </w:rPr>
        <w:drawing>
          <wp:inline distT="0" distB="0" distL="0" distR="0">
            <wp:extent cx="6898974" cy="112654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0002_0112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804" cy="11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 w:bidi="ar-SA"/>
        </w:rPr>
        <w:pict>
          <v:rect id="Rectangle 1" o:spid="_x0000_s1028" style="position:absolute;margin-left:-24pt;margin-top:-116.4pt;width:459pt;height:43.45pt;z-index:251710464;visibility:visible;mso-position-horizontal-relative:text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e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GUAAAAAUmdodGxvbmcAAAXc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BjhCSU0EDAAAAAAd5gAAAAEAAACgAAAAeAAAAeAAAOEAAAAdygAYAAH/2P/g&#10;ABBKRklGAAECAABIAEgAAP/tAAxBZG9iZV9DTQAB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" stroked="f" strokeweight="1.5pt">
            <v:fill r:id="rId10" o:title="" recolor="t" rotate="t" type="tile"/>
            <v:imagedata recolortarget="#2a2e5f [3058]"/>
            <v:shadow on="t" color="black" offset="0,4pt"/>
          </v:rect>
        </w:pict>
      </w:r>
    </w:p>
    <w:p w:rsidR="009B433D" w:rsidRPr="00F7433B" w:rsidRDefault="00672A9E" w:rsidP="00D35D42">
      <w:pPr>
        <w:ind w:leftChars="500" w:left="2100" w:hangingChars="500" w:hanging="1100"/>
        <w:rPr>
          <w:rFonts w:asciiTheme="minorEastAsia" w:hAnsiTheme="minorEastAsia"/>
          <w:caps/>
          <w:color w:val="262626" w:themeColor="text1" w:themeTint="D9"/>
          <w:spacing w:val="15"/>
          <w:sz w:val="28"/>
          <w:szCs w:val="28"/>
          <w:lang w:eastAsia="ja-JP"/>
        </w:rPr>
        <w:sectPr w:rsidR="009B433D" w:rsidRPr="00F7433B" w:rsidSect="0061077F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 w:rsidRPr="00F87301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>～</w:t>
      </w:r>
      <w:r w:rsidR="00D35D42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>5月３０日全面施行に向けて</w:t>
      </w:r>
      <w:r w:rsidRPr="00F87301">
        <w:rPr>
          <w:rFonts w:ascii="ＭＳ Ｐ明朝" w:eastAsia="ＭＳ Ｐ明朝" w:hAnsi="ＭＳ Ｐ明朝" w:hint="eastAsia"/>
          <w:color w:val="262626" w:themeColor="text1" w:themeTint="D9"/>
          <w:sz w:val="22"/>
          <w:szCs w:val="22"/>
          <w:lang w:eastAsia="ja-JP"/>
        </w:rPr>
        <w:t xml:space="preserve">～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　　　　　　　　　　　　　　　　　　　　　　　　　　　　　　　　　　　　　　　　　　　　　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改正</w:t>
      </w:r>
      <w:r w:rsidR="00D35D42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個人情報保護</w:t>
      </w:r>
      <w:r w:rsidR="00F7433B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法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ポイント解説と</w:t>
      </w:r>
      <w:r w:rsidR="00F7433B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個人情報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保護規程の</w:t>
      </w:r>
      <w:r w:rsidR="00D35D42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改訂</w:t>
      </w:r>
      <w:r w:rsidR="005A3393" w:rsidRPr="00F7433B">
        <w:rPr>
          <w:rFonts w:asciiTheme="minorEastAsia" w:hAnsiTheme="minorEastAsia" w:hint="eastAsia"/>
          <w:color w:val="0D0D0D" w:themeColor="text1" w:themeTint="F2"/>
          <w:sz w:val="28"/>
          <w:szCs w:val="28"/>
          <w:lang w:eastAsia="ja-JP"/>
        </w:rPr>
        <w:t>事例紹介</w:t>
      </w:r>
    </w:p>
    <w:p w:rsidR="009B433D" w:rsidRPr="00D35D42" w:rsidRDefault="009B433D" w:rsidP="007551C0">
      <w:pPr>
        <w:pStyle w:val="1"/>
        <w:pBdr>
          <w:top w:val="single" w:sz="24" w:space="1" w:color="4A66AC" w:themeColor="accent1"/>
        </w:pBdr>
        <w:rPr>
          <w:sz w:val="16"/>
          <w:szCs w:val="16"/>
          <w:lang w:eastAsia="ja-JP"/>
        </w:rPr>
      </w:pPr>
    </w:p>
    <w:p w:rsidR="00954C40" w:rsidRDefault="00954C40" w:rsidP="00017629">
      <w:pPr>
        <w:pStyle w:val="a3"/>
        <w:spacing w:beforeLines="100" w:after="240"/>
        <w:ind w:left="1100" w:hangingChars="500" w:hanging="1100"/>
        <w:rPr>
          <w:rFonts w:ascii="ＭＳ Ｐ明朝" w:eastAsia="ＭＳ Ｐ明朝" w:hAnsi="ＭＳ Ｐ明朝"/>
          <w:color w:val="262626" w:themeColor="text1" w:themeTint="D9"/>
          <w:lang w:eastAsia="ja-JP"/>
        </w:rPr>
      </w:pP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■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目的</w:t>
      </w: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５月３０日改正個人情報保護法全面施行に対し</w:t>
      </w:r>
      <w:r w:rsidRPr="00352AC4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 xml:space="preserve">　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個人情報保護規程改訂等</w:t>
      </w:r>
      <w:r w:rsidR="005A3393"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の</w:t>
      </w:r>
      <w:r>
        <w:rPr>
          <w:rFonts w:ascii="ＭＳ Ｐ明朝" w:eastAsia="ＭＳ Ｐ明朝" w:hAnsi="ＭＳ Ｐ明朝" w:hint="eastAsia"/>
          <w:color w:val="262626" w:themeColor="text1" w:themeTint="D9"/>
          <w:lang w:eastAsia="ja-JP"/>
        </w:rPr>
        <w:t>必要対策を講ずる。</w:t>
      </w:r>
    </w:p>
    <w:p w:rsidR="00820259" w:rsidRPr="00352AC4" w:rsidRDefault="00C77E26" w:rsidP="007551C0">
      <w:pPr>
        <w:spacing w:after="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■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内容</w:t>
      </w:r>
    </w:p>
    <w:p w:rsidR="005161EC" w:rsidRDefault="00820259" w:rsidP="005161EC">
      <w:pPr>
        <w:spacing w:before="0" w:after="0"/>
        <w:ind w:leftChars="100" w:left="20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 w:rsidRPr="00352AC4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改正個人情報保護法のポイント</w:t>
      </w:r>
      <w:r w:rsidR="00954C4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と解説</w:t>
      </w:r>
      <w:r w:rsidR="0080705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5161EC"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  <w:br/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情報セキュリティ対策</w:t>
      </w:r>
      <w:r w:rsidR="00F1645D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への</w:t>
      </w:r>
      <w:r w:rsidR="005161EC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影響</w:t>
      </w:r>
      <w:r w:rsidR="009C5D0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  <w:r w:rsidR="0080705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 xml:space="preserve">　</w:t>
      </w:r>
    </w:p>
    <w:p w:rsidR="00820259" w:rsidRPr="00352AC4" w:rsidRDefault="009C5D0B" w:rsidP="00F1645D">
      <w:pPr>
        <w:spacing w:before="0" w:after="0"/>
        <w:ind w:firstLineChars="100" w:firstLine="21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954C40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プライバシーマーク取得企業に必要な措置（11/30公表資料から）</w:t>
      </w:r>
    </w:p>
    <w:p w:rsidR="009C5D0B" w:rsidRPr="0015623A" w:rsidRDefault="00820259" w:rsidP="00017629">
      <w:pPr>
        <w:spacing w:before="0" w:afterLines="100"/>
        <w:ind w:firstLineChars="100" w:firstLine="210"/>
        <w:rPr>
          <w:rFonts w:ascii="ＭＳ 明朝" w:eastAsia="ＭＳ 明朝" w:hAnsi="ＭＳ 明朝"/>
          <w:color w:val="262626" w:themeColor="text1" w:themeTint="D9"/>
          <w:sz w:val="21"/>
          <w:szCs w:val="21"/>
          <w:lang w:eastAsia="ja-JP"/>
        </w:rPr>
        <w:sectPr w:rsidR="009C5D0B" w:rsidRPr="0015623A" w:rsidSect="0061077F">
          <w:type w:val="continuous"/>
          <w:pgSz w:w="11907" w:h="16839" w:code="9"/>
          <w:pgMar w:top="1080" w:right="1080" w:bottom="1080" w:left="1080" w:header="720" w:footer="720" w:gutter="0"/>
          <w:cols w:space="720"/>
          <w:docGrid w:linePitch="360"/>
        </w:sectPr>
      </w:pPr>
      <w:r w:rsidRPr="00352AC4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・</w:t>
      </w:r>
      <w:r w:rsidR="005A3393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事例紹介</w:t>
      </w:r>
      <w:r w:rsidR="0067644B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：個人情報保護規程</w:t>
      </w:r>
      <w:r w:rsidR="005A3393">
        <w:rPr>
          <w:rFonts w:ascii="ＭＳ 明朝" w:eastAsia="ＭＳ 明朝" w:hAnsi="ＭＳ 明朝" w:hint="eastAsia"/>
          <w:color w:val="262626" w:themeColor="text1" w:themeTint="D9"/>
          <w:sz w:val="21"/>
          <w:szCs w:val="21"/>
          <w:lang w:eastAsia="ja-JP"/>
        </w:rPr>
        <w:t>の改訂事例のご紹介</w:t>
      </w:r>
    </w:p>
    <w:p w:rsidR="009B433D" w:rsidRPr="005903B4" w:rsidRDefault="00FE3FE7" w:rsidP="007551C0">
      <w:pPr>
        <w:spacing w:after="0"/>
        <w:rPr>
          <w:rFonts w:eastAsia="ＭＳ Ｐ明朝"/>
          <w:lang w:eastAsia="ja-JP"/>
        </w:rPr>
        <w:sectPr w:rsidR="009B433D" w:rsidRPr="005903B4" w:rsidSect="0061077F">
          <w:type w:val="continuous"/>
          <w:pgSz w:w="11907" w:h="16839" w:code="9"/>
          <w:pgMar w:top="1080" w:right="1080" w:bottom="1080" w:left="1080" w:header="720" w:footer="720" w:gutter="0"/>
          <w:cols w:num="2" w:space="432"/>
          <w:docGrid w:linePitch="360"/>
        </w:sectPr>
      </w:pPr>
      <w:r w:rsidRPr="00FE3FE7">
        <w:rPr>
          <w:noProof/>
          <w:lang w:eastAsia="ja-JP" w:bidi="ar-SA"/>
        </w:rPr>
        <w:lastRenderedPageBreak/>
        <w:pict>
          <v:rect id="Rectangle 14" o:spid="_x0000_s1027" style="position:absolute;margin-left:21.15pt;margin-top:323.25pt;width:476.55pt;height:168pt;z-index:-25161318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" fillcolor="white [3212]" strokecolor="#46464a" strokeweight="3.5pt">
            <v:stroke linestyle="thinThin"/>
            <v:textbox style="mso-next-textbox:#Rectangle 14">
              <w:txbxContent>
                <w:p w:rsidR="00E438CE" w:rsidRDefault="00E438CE" w:rsidP="00E438CE">
                  <w:pPr>
                    <w:ind w:left="1050" w:hangingChars="500" w:hanging="10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コース</w:t>
                  </w:r>
                  <w:r w:rsid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</w:t>
                  </w:r>
                  <w:r w:rsid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改正個人情報保護法対応実践コース</w:t>
                  </w:r>
                  <w:r w:rsidRPr="00E438CE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３</w:t>
                  </w:r>
                  <w:r w:rsidRPr="00E438CE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時間</w:t>
                  </w:r>
                </w:p>
                <w:p w:rsidR="00234E89" w:rsidRDefault="00D35D42" w:rsidP="00234E89">
                  <w:pPr>
                    <w:ind w:left="1260" w:hangingChars="600" w:hanging="126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■日時　　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 </w:t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  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２０１７年</w:t>
                  </w:r>
                  <w:r w:rsidR="002706F4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４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月</w:t>
                  </w:r>
                  <w:r w:rsidR="002706F4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４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日（</w:t>
                  </w:r>
                  <w:r w:rsidR="002706F4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火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）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４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5A3393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～１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７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：</w:t>
                  </w:r>
                  <w:r w:rsidR="00F1645D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954C40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030406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br/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２０１７年４月５日（水）１４：００～１７：００（金沢市）</w:t>
                  </w:r>
                </w:p>
                <w:p w:rsidR="00EC594C" w:rsidRPr="00CD40FC" w:rsidRDefault="00CD40FC" w:rsidP="00234E89">
                  <w:pPr>
                    <w:ind w:left="1260" w:hangingChars="600" w:hanging="126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費用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017629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１８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,</w:t>
                  </w:r>
                  <w:r w:rsidR="00017629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184125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０円（税</w:t>
                  </w:r>
                  <w:r w:rsidR="00017629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抜き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）</w:t>
                  </w:r>
                  <w:r w:rsidR="0067644B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/</w:t>
                  </w:r>
                  <w:r w:rsidR="0067644B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名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　　　　　　　　　　　　　　　　　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</w:t>
                  </w:r>
                  <w:r w:rsidR="00EC594C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EC594C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</w:t>
                  </w:r>
                </w:p>
                <w:p w:rsidR="00F82DB9" w:rsidRPr="00CD40FC" w:rsidRDefault="00CD40FC" w:rsidP="00030406">
                  <w:pPr>
                    <w:ind w:left="1050" w:hangingChars="500" w:hanging="10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場所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</w:t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 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東京都千代田区</w:t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ちよだプラットフォーム</w:t>
                  </w:r>
                  <w:r w:rsidR="00D35D42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（予定）</w:t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br/>
                  </w:r>
                  <w:r w:rsidR="00030406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石川県金沢市会議室（予定）</w:t>
                  </w:r>
                </w:p>
                <w:p w:rsidR="00E438CE" w:rsidRPr="00E438CE" w:rsidRDefault="00CD40FC" w:rsidP="00017629">
                  <w:pPr>
                    <w:spacing w:afterLines="50"/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</w:pP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■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講師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</w:t>
                  </w:r>
                  <w:r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 </w:t>
                  </w:r>
                  <w:r w:rsidR="00F82DB9" w:rsidRPr="00CD40FC">
                    <w:rPr>
                      <w:rFonts w:eastAsia="ＭＳ Ｐ明朝" w:hint="eastAsia"/>
                      <w:color w:val="262626" w:themeColor="text1" w:themeTint="D9"/>
                      <w:sz w:val="21"/>
                      <w:szCs w:val="21"/>
                      <w:lang w:eastAsia="ja-JP"/>
                    </w:rPr>
                    <w:t>川辺良和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（システム監査技術者、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ISMS</w:t>
                  </w:r>
                  <w:r w:rsidR="00F82DB9" w:rsidRPr="00CD40FC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>主任審査員）</w:t>
                  </w:r>
                  <w:r w:rsidR="00F705A5">
                    <w:rPr>
                      <w:rFonts w:eastAsia="ＭＳ Ｐ明朝"/>
                      <w:color w:val="262626" w:themeColor="text1" w:themeTint="D9"/>
                      <w:sz w:val="21"/>
                      <w:szCs w:val="21"/>
                      <w:lang w:eastAsia="ja-JP"/>
                    </w:rPr>
                    <w:t xml:space="preserve">　　　　　　　　　　　　　　　　　　　　　　</w:t>
                  </w:r>
                </w:p>
              </w:txbxContent>
            </v:textbox>
            <w10:wrap type="topAndBottom" anchorx="margin" anchory="margin"/>
          </v:rect>
        </w:pict>
      </w:r>
    </w:p>
    <w:p w:rsidR="00F1645D" w:rsidRDefault="00654855" w:rsidP="00017629">
      <w:pPr>
        <w:snapToGrid w:val="0"/>
        <w:spacing w:beforeLines="50" w:after="0"/>
        <w:ind w:firstLineChars="200" w:firstLine="420"/>
        <w:rPr>
          <w:rFonts w:asciiTheme="minorEastAsia" w:hAnsiTheme="minorEastAsia" w:cs="Times New Roman"/>
          <w:sz w:val="21"/>
          <w:szCs w:val="21"/>
          <w:lang w:eastAsia="ja-JP"/>
        </w:rPr>
      </w:pPr>
      <w:proofErr w:type="spellStart"/>
      <w:r w:rsidRPr="00954C40">
        <w:rPr>
          <w:rFonts w:asciiTheme="minorEastAsia" w:hAnsiTheme="minorEastAsia" w:cs="Times New Roman" w:hint="eastAsia"/>
          <w:sz w:val="21"/>
          <w:szCs w:val="21"/>
        </w:rPr>
        <w:lastRenderedPageBreak/>
        <w:t>申込：下記申込書に記入され、メール（</w:t>
      </w:r>
      <w:hyperlink r:id="rId11" w:history="1">
        <w:r w:rsidRPr="00954C40">
          <w:rPr>
            <w:rFonts w:asciiTheme="minorEastAsia" w:hAnsiTheme="minorEastAsia" w:cs="Times New Roman" w:hint="eastAsia"/>
            <w:color w:val="0000FF"/>
            <w:sz w:val="21"/>
            <w:szCs w:val="21"/>
            <w:u w:val="single"/>
          </w:rPr>
          <w:t>semi@intergideon.com</w:t>
        </w:r>
      </w:hyperlink>
      <w:r w:rsidRPr="00954C40">
        <w:rPr>
          <w:rFonts w:asciiTheme="minorEastAsia" w:hAnsiTheme="minorEastAsia" w:cs="Times New Roman" w:hint="eastAsia"/>
          <w:sz w:val="21"/>
          <w:szCs w:val="21"/>
        </w:rPr>
        <w:t>）でお申込下さい</w:t>
      </w:r>
      <w:proofErr w:type="spellEnd"/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。</w:t>
      </w:r>
    </w:p>
    <w:p w:rsidR="0015623A" w:rsidRPr="00954C40" w:rsidRDefault="0015623A" w:rsidP="009B5C9F">
      <w:pPr>
        <w:snapToGrid w:val="0"/>
        <w:spacing w:after="0"/>
        <w:rPr>
          <w:rFonts w:asciiTheme="minorEastAsia" w:hAnsiTheme="minorEastAsia" w:cs="Times New Roman"/>
          <w:sz w:val="24"/>
          <w:szCs w:val="24"/>
          <w:lang w:eastAsia="ja-JP"/>
        </w:rPr>
      </w:pP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>-----------------------------------------------------------------------------</w:t>
      </w:r>
    </w:p>
    <w:p w:rsidR="0015623A" w:rsidRPr="00954C40" w:rsidRDefault="0015623A" w:rsidP="005161EC">
      <w:pPr>
        <w:snapToGrid w:val="0"/>
        <w:spacing w:before="0" w:after="0"/>
        <w:jc w:val="center"/>
        <w:rPr>
          <w:rFonts w:asciiTheme="minorEastAsia" w:hAnsiTheme="minorEastAsia" w:cs="Times New Roman"/>
          <w:sz w:val="24"/>
          <w:szCs w:val="24"/>
          <w:lang w:eastAsia="ja-JP"/>
        </w:rPr>
      </w:pP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>申　込　書</w:t>
      </w:r>
    </w:p>
    <w:p w:rsidR="0015623A" w:rsidRPr="00954C40" w:rsidRDefault="0015623A" w:rsidP="009B5C9F">
      <w:pPr>
        <w:snapToGrid w:val="0"/>
        <w:spacing w:after="0"/>
        <w:rPr>
          <w:rFonts w:asciiTheme="minorEastAsia" w:hAnsiTheme="minorEastAsia" w:cs="Times New Roman"/>
          <w:sz w:val="21"/>
          <w:szCs w:val="21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＊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貴社名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、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受講者名等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をご記入下さい。</w:t>
      </w:r>
      <w:r w:rsidRPr="00954C40">
        <w:rPr>
          <w:rFonts w:asciiTheme="minorEastAsia" w:hAnsiTheme="minorEastAsia" w:cs="Times New Roman" w:hint="eastAsia"/>
          <w:sz w:val="24"/>
          <w:szCs w:val="24"/>
          <w:lang w:eastAsia="ja-JP"/>
        </w:rPr>
        <w:t xml:space="preserve">　　　　　　　　　　　　　　　　　　　　　　　　　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申込日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4A0"/>
      </w:tblPr>
      <w:tblGrid>
        <w:gridCol w:w="4929"/>
        <w:gridCol w:w="4794"/>
      </w:tblGrid>
      <w:tr w:rsidR="0015623A" w:rsidRPr="00954C40" w:rsidTr="00E65AAA"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9B5C9F">
            <w:pPr>
              <w:spacing w:after="120"/>
              <w:rPr>
                <w:rFonts w:asciiTheme="minorEastAsia" w:hAnsiTheme="minorEastAsia" w:cs="Times New Roman"/>
                <w:sz w:val="21"/>
                <w:szCs w:val="21"/>
              </w:rPr>
            </w:pPr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 xml:space="preserve">貴 社 名　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9B5C9F">
            <w:pPr>
              <w:spacing w:after="120"/>
              <w:rPr>
                <w:rFonts w:asciiTheme="minorEastAsia" w:hAnsiTheme="minorEastAsia" w:cs="Times New Roman"/>
                <w:sz w:val="21"/>
                <w:szCs w:val="21"/>
              </w:rPr>
            </w:pP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所属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 xml:space="preserve">　</w:t>
            </w:r>
          </w:p>
        </w:tc>
      </w:tr>
      <w:tr w:rsidR="0015623A" w:rsidRPr="00954C40" w:rsidTr="00E65AAA"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3A" w:rsidRPr="00954C40" w:rsidRDefault="000A0592" w:rsidP="009B5C9F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 xml:space="preserve">・開催日　　　　　　　</w:t>
            </w:r>
            <w:r w:rsidR="000536DB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 xml:space="preserve">　</w:t>
            </w:r>
            <w:r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月　　　日</w:t>
            </w:r>
          </w:p>
          <w:p w:rsidR="005161EC" w:rsidRPr="00954C40" w:rsidRDefault="000A0592" w:rsidP="009B5C9F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・</w:t>
            </w:r>
            <w:r w:rsidR="005161EC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受講者</w:t>
            </w:r>
            <w:r w:rsidR="0067644B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名</w:t>
            </w:r>
          </w:p>
          <w:p w:rsidR="0015623A" w:rsidRPr="00954C40" w:rsidRDefault="000A0592" w:rsidP="000A0592">
            <w:pPr>
              <w:spacing w:after="120"/>
              <w:ind w:left="2100" w:hangingChars="1000" w:hanging="2100"/>
              <w:rPr>
                <w:rFonts w:asciiTheme="minorEastAsia" w:hAnsiTheme="minorEastAsia" w:cs="Times New Roman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・</w:t>
            </w:r>
            <w:r w:rsidR="005161EC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受講者</w:t>
            </w:r>
            <w:r w:rsidR="0067644B" w:rsidRPr="00954C40">
              <w:rPr>
                <w:rFonts w:asciiTheme="minorEastAsia" w:hAnsiTheme="minorEastAsia" w:cs="Times New Roman" w:hint="eastAsia"/>
                <w:sz w:val="21"/>
                <w:szCs w:val="21"/>
                <w:lang w:eastAsia="ja-JP"/>
              </w:rPr>
              <w:t>名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3A" w:rsidRPr="00954C40" w:rsidRDefault="0015623A" w:rsidP="00E65AAA">
            <w:pPr>
              <w:rPr>
                <w:rFonts w:asciiTheme="minorEastAsia" w:hAnsiTheme="minorEastAsia" w:cs="Times New Roman"/>
                <w:sz w:val="21"/>
                <w:szCs w:val="21"/>
              </w:rPr>
            </w:pP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申込名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br/>
            </w:r>
            <w:proofErr w:type="spellStart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t>連絡先電話番号</w:t>
            </w:r>
            <w:proofErr w:type="spellEnd"/>
            <w:r w:rsidRPr="00954C40">
              <w:rPr>
                <w:rFonts w:asciiTheme="minorEastAsia" w:hAnsiTheme="minorEastAsia" w:cs="Times New Roman" w:hint="eastAsia"/>
                <w:sz w:val="21"/>
                <w:szCs w:val="21"/>
              </w:rPr>
              <w:br/>
              <w:t>E-mail</w:t>
            </w:r>
          </w:p>
        </w:tc>
      </w:tr>
    </w:tbl>
    <w:p w:rsidR="00954C40" w:rsidRPr="00954C40" w:rsidRDefault="00954C40" w:rsidP="00017629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Lines="50" w:after="0"/>
        <w:rPr>
          <w:rFonts w:asciiTheme="minorEastAsia" w:hAnsiTheme="minorEastAsia" w:cs="Times New Roman"/>
          <w:sz w:val="21"/>
          <w:szCs w:val="21"/>
          <w:shd w:val="pct15" w:color="auto" w:fill="FFFFFF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・受講料のお振込みをもって正式</w:t>
      </w:r>
      <w:r w:rsidR="005A3393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な</w:t>
      </w:r>
      <w:r w:rsidRPr="00954C40">
        <w:rPr>
          <w:rFonts w:asciiTheme="minorEastAsia" w:hAnsiTheme="minorEastAsia" w:cs="Times New Roman" w:hint="eastAsia"/>
          <w:sz w:val="21"/>
          <w:szCs w:val="21"/>
          <w:u w:val="single"/>
          <w:shd w:val="pct15" w:color="auto" w:fill="FFFFFF"/>
          <w:lang w:eastAsia="ja-JP"/>
        </w:rPr>
        <w:t>受付とし致しております。</w:t>
      </w:r>
    </w:p>
    <w:p w:rsidR="0015623A" w:rsidRPr="00954C40" w:rsidRDefault="0015623A" w:rsidP="00017629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Lines="50" w:after="0"/>
        <w:ind w:firstLineChars="100" w:firstLine="210"/>
        <w:rPr>
          <w:rFonts w:asciiTheme="minorEastAsia" w:hAnsiTheme="minorEastAsia" w:cs="Times New Roman"/>
          <w:sz w:val="21"/>
          <w:szCs w:val="21"/>
          <w:shd w:val="pct15" w:color="auto" w:fill="FFFFFF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</w:t>
      </w:r>
      <w:r w:rsidR="00954C40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　</w:t>
      </w:r>
      <w:r w:rsidRPr="00954C40">
        <w:rPr>
          <w:rFonts w:asciiTheme="minorEastAsia" w:hAnsiTheme="minorEastAsia" w:cs="Times New Roman" w:hint="eastAsia"/>
          <w:sz w:val="21"/>
          <w:szCs w:val="21"/>
          <w:bdr w:val="single" w:sz="4" w:space="0" w:color="auto"/>
          <w:lang w:eastAsia="ja-JP"/>
        </w:rPr>
        <w:t>振込先：三菱東京ＵＦＪ銀行 五反田支店 普通 ２０８５２３４　ユ）インターギデオン</w:t>
      </w:r>
    </w:p>
    <w:p w:rsidR="0067644B" w:rsidRPr="00954C40" w:rsidRDefault="00FF7F40" w:rsidP="00FF7F40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 w:after="0"/>
        <w:rPr>
          <w:rFonts w:asciiTheme="minorEastAsia" w:hAnsiTheme="minorEastAsia" w:cs="Times New Roman"/>
          <w:sz w:val="21"/>
          <w:szCs w:val="21"/>
          <w:lang w:eastAsia="ja-JP"/>
        </w:rPr>
      </w:pPr>
      <w:r>
        <w:rPr>
          <w:rFonts w:asciiTheme="minorEastAsia" w:hAnsiTheme="minorEastAsia" w:cs="Times New Roman" w:hint="eastAsia"/>
          <w:sz w:val="21"/>
          <w:szCs w:val="21"/>
          <w:lang w:eastAsia="ja-JP"/>
        </w:rPr>
        <w:t>・オンサイト研修も実施しております。お気軽にお問合せ下さい。</w:t>
      </w:r>
    </w:p>
    <w:p w:rsidR="0015623A" w:rsidRPr="00954C40" w:rsidRDefault="0015623A" w:rsidP="00807050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 w:after="0"/>
        <w:ind w:firstLineChars="100" w:firstLine="210"/>
        <w:rPr>
          <w:rFonts w:asciiTheme="minorEastAsia" w:hAnsiTheme="minorEastAsia" w:cs="Times New Roman"/>
          <w:sz w:val="21"/>
          <w:szCs w:val="21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◆ご連絡先：</w:t>
      </w:r>
      <w:r w:rsidR="0067644B"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 xml:space="preserve">主催（有）インターギデオン　</w:t>
      </w: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電話０３（３５８９）５５３４ 　e-mail ：</w:t>
      </w:r>
      <w:hyperlink r:id="rId12" w:history="1">
        <w:r w:rsidRPr="00954C40">
          <w:rPr>
            <w:rFonts w:asciiTheme="minorEastAsia" w:hAnsiTheme="minorEastAsia" w:cs="Times New Roman" w:hint="eastAsia"/>
            <w:color w:val="0000FF"/>
            <w:sz w:val="21"/>
            <w:szCs w:val="21"/>
            <w:u w:val="single"/>
            <w:lang w:eastAsia="ja-JP"/>
          </w:rPr>
          <w:t>semi@intergideon.com</w:t>
        </w:r>
      </w:hyperlink>
    </w:p>
    <w:p w:rsidR="00E2285B" w:rsidRDefault="0015623A" w:rsidP="00E2285B">
      <w:pPr>
        <w:tabs>
          <w:tab w:val="left" w:pos="768"/>
          <w:tab w:val="left" w:pos="1536"/>
          <w:tab w:val="left" w:pos="2304"/>
          <w:tab w:val="left" w:pos="3072"/>
          <w:tab w:val="left" w:pos="3840"/>
          <w:tab w:val="left" w:pos="4608"/>
          <w:tab w:val="left" w:pos="5376"/>
          <w:tab w:val="left" w:pos="6144"/>
          <w:tab w:val="left" w:pos="6912"/>
          <w:tab w:val="left" w:pos="7680"/>
          <w:tab w:val="left" w:pos="8448"/>
          <w:tab w:val="left" w:pos="9216"/>
          <w:tab w:val="left" w:pos="9984"/>
          <w:tab w:val="left" w:pos="10752"/>
          <w:tab w:val="left" w:pos="11520"/>
          <w:tab w:val="left" w:pos="12288"/>
          <w:tab w:val="left" w:pos="13056"/>
          <w:tab w:val="left" w:pos="13824"/>
          <w:tab w:val="left" w:pos="14592"/>
          <w:tab w:val="left" w:pos="15360"/>
          <w:tab w:val="left" w:pos="16128"/>
          <w:tab w:val="left" w:pos="16896"/>
          <w:tab w:val="left" w:pos="17664"/>
          <w:tab w:val="left" w:pos="18432"/>
          <w:tab w:val="left" w:pos="19200"/>
          <w:tab w:val="left" w:pos="19968"/>
          <w:tab w:val="left" w:pos="20736"/>
          <w:tab w:val="left" w:pos="21504"/>
          <w:tab w:val="left" w:pos="22272"/>
          <w:tab w:val="left" w:pos="23040"/>
          <w:tab w:val="left" w:pos="23808"/>
          <w:tab w:val="left" w:pos="24576"/>
        </w:tabs>
        <w:adjustRightInd w:val="0"/>
        <w:snapToGrid w:val="0"/>
        <w:spacing w:before="0"/>
        <w:ind w:firstLineChars="100" w:firstLine="210"/>
        <w:rPr>
          <w:rFonts w:ascii="ＭＳ Ｐゴシック" w:eastAsia="ＭＳ Ｐゴシック" w:hAnsi="ＭＳ Ｐゴシック" w:cs="Times New Roman"/>
          <w:sz w:val="21"/>
          <w:szCs w:val="21"/>
          <w:lang w:eastAsia="ja-JP"/>
        </w:rPr>
      </w:pPr>
      <w:r w:rsidRPr="00954C40">
        <w:rPr>
          <w:rFonts w:asciiTheme="minorEastAsia" w:hAnsiTheme="minorEastAsia" w:cs="Times New Roman" w:hint="eastAsia"/>
          <w:sz w:val="21"/>
          <w:szCs w:val="21"/>
          <w:lang w:eastAsia="ja-JP"/>
        </w:rPr>
        <w:t>◆キャンセルポリシー：キャンセル料１０日前まで０％　２日前まで５０％、当日１００％</w:t>
      </w:r>
    </w:p>
    <w:sectPr w:rsidR="00E2285B" w:rsidSect="0061077F">
      <w:type w:val="continuous"/>
      <w:pgSz w:w="11907" w:h="16839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34E" w:rsidRDefault="0064434E" w:rsidP="00F74F1E">
      <w:pPr>
        <w:spacing w:before="0" w:after="0" w:line="240" w:lineRule="auto"/>
      </w:pPr>
      <w:r>
        <w:separator/>
      </w:r>
    </w:p>
  </w:endnote>
  <w:endnote w:type="continuationSeparator" w:id="0">
    <w:p w:rsidR="0064434E" w:rsidRDefault="0064434E" w:rsidP="00F74F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34E" w:rsidRDefault="0064434E" w:rsidP="00F74F1E">
      <w:pPr>
        <w:spacing w:before="0" w:after="0" w:line="240" w:lineRule="auto"/>
      </w:pPr>
      <w:r>
        <w:separator/>
      </w:r>
    </w:p>
  </w:footnote>
  <w:footnote w:type="continuationSeparator" w:id="0">
    <w:p w:rsidR="0064434E" w:rsidRDefault="0064434E" w:rsidP="00F74F1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472A5"/>
    <w:multiLevelType w:val="hybridMultilevel"/>
    <w:tmpl w:val="F8CA1782"/>
    <w:lvl w:ilvl="0" w:tplc="4E44EF74">
      <w:start w:val="3"/>
      <w:numFmt w:val="bullet"/>
      <w:lvlText w:val="■"/>
      <w:lvlJc w:val="left"/>
      <w:pPr>
        <w:ind w:left="360" w:hanging="360"/>
      </w:pPr>
      <w:rPr>
        <w:rFonts w:ascii="ＭＳ Ｐ明朝" w:eastAsia="ＭＳ Ｐ明朝" w:hAnsi="ＭＳ Ｐ明朝" w:cstheme="minorBidi" w:hint="eastAsia"/>
        <w:color w:val="262626" w:themeColor="text1" w:themeTint="D9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bordersDoNotSurroundHeader/>
  <w:bordersDoNotSurroundFooter/>
  <w:proofState w:spelling="clean" w:grammar="dirty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6963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4EAC"/>
    <w:rsid w:val="000153F7"/>
    <w:rsid w:val="00017629"/>
    <w:rsid w:val="00030406"/>
    <w:rsid w:val="00043A45"/>
    <w:rsid w:val="00045A9B"/>
    <w:rsid w:val="000536DB"/>
    <w:rsid w:val="00060809"/>
    <w:rsid w:val="000650B2"/>
    <w:rsid w:val="00065FB3"/>
    <w:rsid w:val="00071EB8"/>
    <w:rsid w:val="00085FFC"/>
    <w:rsid w:val="000A0592"/>
    <w:rsid w:val="000A1194"/>
    <w:rsid w:val="000B39C9"/>
    <w:rsid w:val="000B7E3A"/>
    <w:rsid w:val="0015623A"/>
    <w:rsid w:val="00173E8E"/>
    <w:rsid w:val="001746D8"/>
    <w:rsid w:val="00181380"/>
    <w:rsid w:val="00182F36"/>
    <w:rsid w:val="00184125"/>
    <w:rsid w:val="001B0102"/>
    <w:rsid w:val="001D4A29"/>
    <w:rsid w:val="001D643D"/>
    <w:rsid w:val="001E51BA"/>
    <w:rsid w:val="002168C6"/>
    <w:rsid w:val="00234E89"/>
    <w:rsid w:val="002456B6"/>
    <w:rsid w:val="002479C5"/>
    <w:rsid w:val="0025150C"/>
    <w:rsid w:val="002537C1"/>
    <w:rsid w:val="00267A41"/>
    <w:rsid w:val="002706F4"/>
    <w:rsid w:val="002A05BC"/>
    <w:rsid w:val="002E7B1A"/>
    <w:rsid w:val="002F2CCB"/>
    <w:rsid w:val="002F67EE"/>
    <w:rsid w:val="0030022F"/>
    <w:rsid w:val="0033050C"/>
    <w:rsid w:val="00334479"/>
    <w:rsid w:val="00335570"/>
    <w:rsid w:val="00352AC4"/>
    <w:rsid w:val="00360FF8"/>
    <w:rsid w:val="00374F86"/>
    <w:rsid w:val="00377C84"/>
    <w:rsid w:val="003876CB"/>
    <w:rsid w:val="003A4656"/>
    <w:rsid w:val="003B5EBF"/>
    <w:rsid w:val="003D5743"/>
    <w:rsid w:val="003F2899"/>
    <w:rsid w:val="003F6308"/>
    <w:rsid w:val="00400102"/>
    <w:rsid w:val="0041385D"/>
    <w:rsid w:val="004332C2"/>
    <w:rsid w:val="004348AB"/>
    <w:rsid w:val="004408BE"/>
    <w:rsid w:val="004412B4"/>
    <w:rsid w:val="00462F95"/>
    <w:rsid w:val="004D1F8E"/>
    <w:rsid w:val="0051428E"/>
    <w:rsid w:val="005161EC"/>
    <w:rsid w:val="00520BC8"/>
    <w:rsid w:val="005338F8"/>
    <w:rsid w:val="005501FC"/>
    <w:rsid w:val="00550CE5"/>
    <w:rsid w:val="00567EA2"/>
    <w:rsid w:val="005903B4"/>
    <w:rsid w:val="00591A24"/>
    <w:rsid w:val="005A3393"/>
    <w:rsid w:val="005A5126"/>
    <w:rsid w:val="005B4A6D"/>
    <w:rsid w:val="005D4263"/>
    <w:rsid w:val="005D6AE5"/>
    <w:rsid w:val="005E4F26"/>
    <w:rsid w:val="005F1EC7"/>
    <w:rsid w:val="0061077F"/>
    <w:rsid w:val="00616B37"/>
    <w:rsid w:val="00621745"/>
    <w:rsid w:val="006379A0"/>
    <w:rsid w:val="0064434E"/>
    <w:rsid w:val="00644EAC"/>
    <w:rsid w:val="00654855"/>
    <w:rsid w:val="00672A9E"/>
    <w:rsid w:val="00674B0C"/>
    <w:rsid w:val="0067644B"/>
    <w:rsid w:val="00693589"/>
    <w:rsid w:val="0069420E"/>
    <w:rsid w:val="006C6BCC"/>
    <w:rsid w:val="006D54A1"/>
    <w:rsid w:val="006E523A"/>
    <w:rsid w:val="006F57C1"/>
    <w:rsid w:val="007012E7"/>
    <w:rsid w:val="007155BF"/>
    <w:rsid w:val="00733CCD"/>
    <w:rsid w:val="007551C0"/>
    <w:rsid w:val="00764B5E"/>
    <w:rsid w:val="007A0DF6"/>
    <w:rsid w:val="007A7502"/>
    <w:rsid w:val="007A7D32"/>
    <w:rsid w:val="007B0770"/>
    <w:rsid w:val="007B5E4B"/>
    <w:rsid w:val="007C5A9F"/>
    <w:rsid w:val="007E3DE0"/>
    <w:rsid w:val="007F77CD"/>
    <w:rsid w:val="00807050"/>
    <w:rsid w:val="00820259"/>
    <w:rsid w:val="00861547"/>
    <w:rsid w:val="008655C5"/>
    <w:rsid w:val="00874159"/>
    <w:rsid w:val="008C5486"/>
    <w:rsid w:val="008D1575"/>
    <w:rsid w:val="008D3C18"/>
    <w:rsid w:val="00954C40"/>
    <w:rsid w:val="00990975"/>
    <w:rsid w:val="009B433D"/>
    <w:rsid w:val="009B5C9F"/>
    <w:rsid w:val="009C22D2"/>
    <w:rsid w:val="009C5D0B"/>
    <w:rsid w:val="009D3355"/>
    <w:rsid w:val="00A21B4D"/>
    <w:rsid w:val="00A518EB"/>
    <w:rsid w:val="00A93333"/>
    <w:rsid w:val="00A94212"/>
    <w:rsid w:val="00A972DD"/>
    <w:rsid w:val="00AA3B11"/>
    <w:rsid w:val="00AA596D"/>
    <w:rsid w:val="00AB6CB8"/>
    <w:rsid w:val="00AF20A0"/>
    <w:rsid w:val="00B56375"/>
    <w:rsid w:val="00B630E6"/>
    <w:rsid w:val="00B64092"/>
    <w:rsid w:val="00BA0DAA"/>
    <w:rsid w:val="00BA2410"/>
    <w:rsid w:val="00BC77E1"/>
    <w:rsid w:val="00BD1E7B"/>
    <w:rsid w:val="00BD4543"/>
    <w:rsid w:val="00BD50BB"/>
    <w:rsid w:val="00BF03C3"/>
    <w:rsid w:val="00BF5848"/>
    <w:rsid w:val="00C31FF0"/>
    <w:rsid w:val="00C365EE"/>
    <w:rsid w:val="00C400EB"/>
    <w:rsid w:val="00C7054F"/>
    <w:rsid w:val="00C77E26"/>
    <w:rsid w:val="00C8064A"/>
    <w:rsid w:val="00C87246"/>
    <w:rsid w:val="00C9104B"/>
    <w:rsid w:val="00C915D6"/>
    <w:rsid w:val="00CB4C23"/>
    <w:rsid w:val="00CD2F97"/>
    <w:rsid w:val="00CD40FC"/>
    <w:rsid w:val="00CF59C8"/>
    <w:rsid w:val="00D167FE"/>
    <w:rsid w:val="00D33215"/>
    <w:rsid w:val="00D35D42"/>
    <w:rsid w:val="00D37DC0"/>
    <w:rsid w:val="00D57F8A"/>
    <w:rsid w:val="00D766C0"/>
    <w:rsid w:val="00D92584"/>
    <w:rsid w:val="00D95D7A"/>
    <w:rsid w:val="00D96BE9"/>
    <w:rsid w:val="00DA3124"/>
    <w:rsid w:val="00DA481B"/>
    <w:rsid w:val="00DB6720"/>
    <w:rsid w:val="00DB79E2"/>
    <w:rsid w:val="00DC52EF"/>
    <w:rsid w:val="00DD1C02"/>
    <w:rsid w:val="00DE0184"/>
    <w:rsid w:val="00E05FAD"/>
    <w:rsid w:val="00E2285B"/>
    <w:rsid w:val="00E438CE"/>
    <w:rsid w:val="00E54C45"/>
    <w:rsid w:val="00E640E5"/>
    <w:rsid w:val="00E91370"/>
    <w:rsid w:val="00E97044"/>
    <w:rsid w:val="00EA15FB"/>
    <w:rsid w:val="00EC594C"/>
    <w:rsid w:val="00EF36BE"/>
    <w:rsid w:val="00EF5AA8"/>
    <w:rsid w:val="00F06A41"/>
    <w:rsid w:val="00F1645D"/>
    <w:rsid w:val="00F2199B"/>
    <w:rsid w:val="00F3077C"/>
    <w:rsid w:val="00F43DA9"/>
    <w:rsid w:val="00F44297"/>
    <w:rsid w:val="00F61910"/>
    <w:rsid w:val="00F639E5"/>
    <w:rsid w:val="00F705A5"/>
    <w:rsid w:val="00F72F5B"/>
    <w:rsid w:val="00F7433B"/>
    <w:rsid w:val="00F74F1E"/>
    <w:rsid w:val="00F82DB9"/>
    <w:rsid w:val="00F87301"/>
    <w:rsid w:val="00F904B9"/>
    <w:rsid w:val="00FC3584"/>
    <w:rsid w:val="00FE3FE7"/>
    <w:rsid w:val="00FE4B00"/>
    <w:rsid w:val="00FF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AC"/>
  </w:style>
  <w:style w:type="paragraph" w:styleId="1">
    <w:name w:val="heading 1"/>
    <w:basedOn w:val="a"/>
    <w:next w:val="a"/>
    <w:link w:val="10"/>
    <w:uiPriority w:val="9"/>
    <w:qFormat/>
    <w:rsid w:val="00644EA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A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A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4EA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4EA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4EA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4EA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4EA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4EA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44EA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3">
    <w:name w:val="Subtitle"/>
    <w:basedOn w:val="a"/>
    <w:next w:val="a"/>
    <w:link w:val="a4"/>
    <w:uiPriority w:val="11"/>
    <w:qFormat/>
    <w:rsid w:val="00644EA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副題 (文字)"/>
    <w:basedOn w:val="a0"/>
    <w:link w:val="a3"/>
    <w:uiPriority w:val="11"/>
    <w:rsid w:val="00644EAC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9B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吹き出し (文字)"/>
    <w:basedOn w:val="a0"/>
    <w:link w:val="a5"/>
    <w:uiPriority w:val="99"/>
    <w:semiHidden/>
    <w:rsid w:val="009B433D"/>
    <w:rPr>
      <w:rFonts w:ascii="Tahoma" w:hAnsi="Tahoma" w:cs="Tahoma"/>
      <w:sz w:val="16"/>
      <w:szCs w:val="16"/>
      <w:lang w:eastAsia="ja-JP"/>
    </w:rPr>
  </w:style>
  <w:style w:type="character" w:customStyle="1" w:styleId="20">
    <w:name w:val="見出し 2 (文字)"/>
    <w:basedOn w:val="a0"/>
    <w:link w:val="2"/>
    <w:uiPriority w:val="9"/>
    <w:semiHidden/>
    <w:rsid w:val="00644EAC"/>
    <w:rPr>
      <w:caps/>
      <w:spacing w:val="15"/>
      <w:shd w:val="clear" w:color="auto" w:fill="D9DFEF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44EAC"/>
    <w:rPr>
      <w:caps/>
      <w:color w:val="243255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44EAC"/>
    <w:rPr>
      <w:caps/>
      <w:color w:val="374C80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44EAC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44EAC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644EAC"/>
    <w:rPr>
      <w:b/>
      <w:bCs/>
      <w:color w:val="374C80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644EA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a9">
    <w:name w:val="表題 (文字)"/>
    <w:basedOn w:val="a0"/>
    <w:link w:val="a8"/>
    <w:uiPriority w:val="10"/>
    <w:rsid w:val="00644EA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styleId="aa">
    <w:name w:val="Strong"/>
    <w:uiPriority w:val="22"/>
    <w:qFormat/>
    <w:rsid w:val="00644EAC"/>
    <w:rPr>
      <w:b/>
      <w:bCs/>
    </w:rPr>
  </w:style>
  <w:style w:type="character" w:styleId="ab">
    <w:name w:val="Emphasis"/>
    <w:uiPriority w:val="20"/>
    <w:qFormat/>
    <w:rsid w:val="00644EAC"/>
    <w:rPr>
      <w:caps/>
      <w:color w:val="243255" w:themeColor="accent1" w:themeShade="7F"/>
      <w:spacing w:val="5"/>
    </w:rPr>
  </w:style>
  <w:style w:type="paragraph" w:styleId="ac">
    <w:name w:val="No Spacing"/>
    <w:link w:val="ad"/>
    <w:uiPriority w:val="1"/>
    <w:qFormat/>
    <w:rsid w:val="00644EAC"/>
    <w:pPr>
      <w:spacing w:after="0" w:line="240" w:lineRule="auto"/>
    </w:pPr>
  </w:style>
  <w:style w:type="character" w:customStyle="1" w:styleId="ad">
    <w:name w:val="行間詰め (文字)"/>
    <w:basedOn w:val="a0"/>
    <w:link w:val="ac"/>
    <w:uiPriority w:val="1"/>
    <w:rsid w:val="009B433D"/>
  </w:style>
  <w:style w:type="paragraph" w:styleId="ae">
    <w:name w:val="List Paragraph"/>
    <w:basedOn w:val="a"/>
    <w:uiPriority w:val="34"/>
    <w:qFormat/>
    <w:rsid w:val="0061077F"/>
    <w:pPr>
      <w:ind w:leftChars="400" w:left="840"/>
    </w:pPr>
  </w:style>
  <w:style w:type="paragraph" w:styleId="af">
    <w:name w:val="Quote"/>
    <w:basedOn w:val="a"/>
    <w:next w:val="a"/>
    <w:link w:val="af0"/>
    <w:uiPriority w:val="29"/>
    <w:qFormat/>
    <w:rsid w:val="00644EAC"/>
    <w:rPr>
      <w:i/>
      <w:iCs/>
      <w:sz w:val="24"/>
      <w:szCs w:val="24"/>
    </w:rPr>
  </w:style>
  <w:style w:type="character" w:customStyle="1" w:styleId="af0">
    <w:name w:val="引用文 (文字)"/>
    <w:basedOn w:val="a0"/>
    <w:link w:val="af"/>
    <w:uiPriority w:val="29"/>
    <w:rsid w:val="00644EAC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44EA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644EAC"/>
    <w:rPr>
      <w:color w:val="4A66AC" w:themeColor="accent1"/>
      <w:sz w:val="24"/>
      <w:szCs w:val="24"/>
    </w:rPr>
  </w:style>
  <w:style w:type="character" w:styleId="af1">
    <w:name w:val="Subtle Emphasis"/>
    <w:uiPriority w:val="19"/>
    <w:qFormat/>
    <w:rsid w:val="00644EAC"/>
    <w:rPr>
      <w:i/>
      <w:iCs/>
      <w:color w:val="243255" w:themeColor="accent1" w:themeShade="7F"/>
    </w:rPr>
  </w:style>
  <w:style w:type="character" w:styleId="23">
    <w:name w:val="Intense Emphasis"/>
    <w:uiPriority w:val="21"/>
    <w:qFormat/>
    <w:rsid w:val="00644EAC"/>
    <w:rPr>
      <w:b/>
      <w:bCs/>
      <w:caps/>
      <w:color w:val="243255" w:themeColor="accent1" w:themeShade="7F"/>
      <w:spacing w:val="10"/>
    </w:rPr>
  </w:style>
  <w:style w:type="character" w:styleId="af2">
    <w:name w:val="Subtle Reference"/>
    <w:uiPriority w:val="31"/>
    <w:qFormat/>
    <w:rsid w:val="00644EAC"/>
    <w:rPr>
      <w:b/>
      <w:bCs/>
      <w:color w:val="4A66AC" w:themeColor="accent1"/>
    </w:rPr>
  </w:style>
  <w:style w:type="character" w:styleId="24">
    <w:name w:val="Intense Reference"/>
    <w:uiPriority w:val="32"/>
    <w:qFormat/>
    <w:rsid w:val="00644EAC"/>
    <w:rPr>
      <w:b/>
      <w:bCs/>
      <w:i/>
      <w:iCs/>
      <w:caps/>
      <w:color w:val="4A66AC" w:themeColor="accent1"/>
    </w:rPr>
  </w:style>
  <w:style w:type="character" w:styleId="af3">
    <w:name w:val="Book Title"/>
    <w:uiPriority w:val="33"/>
    <w:qFormat/>
    <w:rsid w:val="00644EAC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644EAC"/>
    <w:pPr>
      <w:outlineLvl w:val="9"/>
    </w:pPr>
  </w:style>
  <w:style w:type="character" w:styleId="af5">
    <w:name w:val="Placeholder Text"/>
    <w:basedOn w:val="a0"/>
    <w:uiPriority w:val="99"/>
    <w:semiHidden/>
    <w:rsid w:val="009B433D"/>
    <w:rPr>
      <w:color w:val="808080"/>
    </w:rPr>
  </w:style>
  <w:style w:type="paragraph" w:styleId="af6">
    <w:name w:val="footer"/>
    <w:basedOn w:val="a"/>
    <w:link w:val="af7"/>
    <w:uiPriority w:val="99"/>
    <w:unhideWhenUsed/>
    <w:rsid w:val="009B433D"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af7">
    <w:name w:val="フッター (文字)"/>
    <w:basedOn w:val="a0"/>
    <w:link w:val="af6"/>
    <w:uiPriority w:val="99"/>
    <w:rsid w:val="009B433D"/>
    <w:rPr>
      <w:lang w:eastAsia="ja-JP"/>
    </w:rPr>
  </w:style>
  <w:style w:type="paragraph" w:styleId="af8">
    <w:name w:val="header"/>
    <w:basedOn w:val="a"/>
    <w:link w:val="af9"/>
    <w:uiPriority w:val="99"/>
    <w:unhideWhenUsed/>
    <w:rsid w:val="00F74F1E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ヘッダー (文字)"/>
    <w:basedOn w:val="a0"/>
    <w:link w:val="af8"/>
    <w:uiPriority w:val="99"/>
    <w:rsid w:val="00F74F1E"/>
  </w:style>
  <w:style w:type="paragraph" w:styleId="afa">
    <w:name w:val="Plain Text"/>
    <w:basedOn w:val="a"/>
    <w:link w:val="afb"/>
    <w:rsid w:val="006E523A"/>
    <w:pPr>
      <w:widowControl w:val="0"/>
      <w:spacing w:before="0" w:after="0" w:line="240" w:lineRule="auto"/>
      <w:jc w:val="both"/>
    </w:pPr>
    <w:rPr>
      <w:rFonts w:ascii="ＭＳ 明朝" w:eastAsia="ＭＳ 明朝" w:hAnsi="Courier New" w:cs="Times New Roman"/>
      <w:kern w:val="2"/>
      <w:sz w:val="21"/>
      <w:lang w:bidi="ar-SA"/>
    </w:rPr>
  </w:style>
  <w:style w:type="character" w:customStyle="1" w:styleId="afb">
    <w:name w:val="書式なし (文字)"/>
    <w:basedOn w:val="a0"/>
    <w:link w:val="afa"/>
    <w:rsid w:val="006E523A"/>
    <w:rPr>
      <w:rFonts w:ascii="ＭＳ 明朝" w:eastAsia="ＭＳ 明朝" w:hAnsi="Courier New" w:cs="Times New Roman"/>
      <w:kern w:val="2"/>
      <w:sz w:val="21"/>
      <w:lang w:bidi="ar-SA"/>
    </w:rPr>
  </w:style>
  <w:style w:type="character" w:styleId="afc">
    <w:name w:val="Hyperlink"/>
    <w:semiHidden/>
    <w:rsid w:val="006E52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emi@intergideon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mi@intergideon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yo\AppData\Roaming\Microsoft\Templates\&#12491;&#12517;&#12540;&#12473;&#12524;&#12479;&#12540;%20(&#12501;&#12457;&#12540;&#12510;&#12523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464EC7-C4ED-4CEB-A1CD-D8877651B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ニュースレター (フォーマル).dotx</Template>
  <TotalTime>31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标题</vt:lpstr>
      </vt:variant>
      <vt:variant>
        <vt:i4>2</vt:i4>
      </vt:variant>
    </vt:vector>
  </HeadingPairs>
  <TitlesOfParts>
    <vt:vector size="4" baseType="lpstr">
      <vt:lpstr>貴社オリジナル　システム監査ケーススタディ研修</vt:lpstr>
      <vt:lpstr/>
      <vt:lpstr>&lt;[Story Title]&gt; </vt:lpstr>
      <vt:lpstr>&lt;[Story Title]&gt;</vt:lpstr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改正個人情報保護法対策セミナー</dc:title>
  <dc:creator>川辺喜悦</dc:creator>
  <cp:lastModifiedBy>インターギデオン</cp:lastModifiedBy>
  <cp:revision>26</cp:revision>
  <cp:lastPrinted>2017-03-02T23:14:00Z</cp:lastPrinted>
  <dcterms:created xsi:type="dcterms:W3CDTF">2017-01-26T01:58:00Z</dcterms:created>
  <dcterms:modified xsi:type="dcterms:W3CDTF">2017-03-20T23:27:00Z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